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E538D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E538DD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538DD" w:rsidP="00227FD6">
            <w:r>
              <w:rPr>
                <w:rFonts w:hint="cs"/>
                <w:rtl/>
              </w:rPr>
              <w:t>20.01.2025</w:t>
            </w:r>
            <w:bookmarkStart w:id="0" w:name="_GoBack"/>
            <w:bookmarkEnd w:id="0"/>
          </w:p>
        </w:tc>
      </w:tr>
    </w:tbl>
    <w:p w:rsidR="00332AFB" w:rsidRDefault="00E538DD" w:rsidP="00222867">
      <w:pPr>
        <w:rPr>
          <w:rtl/>
        </w:rPr>
      </w:pPr>
    </w:p>
    <w:p w:rsidR="00222867" w:rsidRDefault="00E538DD" w:rsidP="00222867">
      <w:pPr>
        <w:rPr>
          <w:rtl/>
        </w:rPr>
      </w:pPr>
    </w:p>
    <w:p w:rsidR="00222867" w:rsidRDefault="00E538DD" w:rsidP="00222867">
      <w:pPr>
        <w:rPr>
          <w:rtl/>
        </w:rPr>
      </w:pPr>
    </w:p>
    <w:p w:rsidR="00222867" w:rsidRDefault="00E538DD" w:rsidP="00222867">
      <w:pPr>
        <w:rPr>
          <w:rtl/>
        </w:rPr>
      </w:pPr>
    </w:p>
    <w:p w:rsidR="00222867" w:rsidRDefault="00E538DD" w:rsidP="00222867">
      <w:pPr>
        <w:rPr>
          <w:rtl/>
        </w:rPr>
      </w:pPr>
    </w:p>
    <w:p w:rsidR="00222867" w:rsidRDefault="00E538D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E538D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E538D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879E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שרות שנתי עבור תוכנת "שביט"- עבור בית ספר לסיעוד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E538D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E538D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E538D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E538D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E538D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538D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מרוז מערכות תוכנה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500107420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E538D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E538D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E538D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E538D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46B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27ED2">
              <w:rPr>
                <w:rFonts w:ascii="Arial" w:hAnsi="Arial"/>
                <w:b/>
                <w:sz w:val="22"/>
                <w:szCs w:val="22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538D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E538D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538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E538DD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A05" w:rsidRDefault="00364A05">
      <w:r>
        <w:separator/>
      </w:r>
    </w:p>
  </w:endnote>
  <w:endnote w:type="continuationSeparator" w:id="0">
    <w:p w:rsidR="00364A05" w:rsidRDefault="0036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538DD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538DD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A05" w:rsidRDefault="00364A05">
      <w:r>
        <w:separator/>
      </w:r>
    </w:p>
  </w:footnote>
  <w:footnote w:type="continuationSeparator" w:id="0">
    <w:p w:rsidR="00364A05" w:rsidRDefault="00364A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538D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E538D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E538D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E538D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538D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E538D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E538D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B244F"/>
    <w:rsid w:val="00227FD6"/>
    <w:rsid w:val="002B17D1"/>
    <w:rsid w:val="00336CDD"/>
    <w:rsid w:val="00346B7C"/>
    <w:rsid w:val="00364A05"/>
    <w:rsid w:val="0042031D"/>
    <w:rsid w:val="007548B0"/>
    <w:rsid w:val="009B6B29"/>
    <w:rsid w:val="009F7FB7"/>
    <w:rsid w:val="00A41C70"/>
    <w:rsid w:val="00A879ED"/>
    <w:rsid w:val="00B27ED2"/>
    <w:rsid w:val="00E53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schemas.microsoft.com/office/2006/documentManagement/types"/>
    <ds:schemaRef ds:uri="http://purl.org/dc/elements/1.1/"/>
    <ds:schemaRef ds:uri="http://purl.org/dc/terms/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F363827-F4EA-450A-9976-EEE249CE7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258</Words>
  <Characters>1328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7</cp:revision>
  <dcterms:created xsi:type="dcterms:W3CDTF">2022-01-05T12:16:00Z</dcterms:created>
  <dcterms:modified xsi:type="dcterms:W3CDTF">2025-01-20T11:06:00Z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